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50" w:rsidRPr="001869AF" w:rsidRDefault="00021B50" w:rsidP="001869AF">
      <w:pPr>
        <w:jc w:val="center"/>
        <w:rPr>
          <w:rFonts w:ascii="Times New Roman" w:hAnsi="Times New Roman"/>
          <w:b/>
          <w:i/>
          <w:color w:val="009999"/>
          <w:sz w:val="28"/>
          <w:szCs w:val="28"/>
          <w:shd w:val="clear" w:color="auto" w:fill="FFFFFF"/>
        </w:rPr>
      </w:pPr>
      <w:r w:rsidRPr="001869AF">
        <w:rPr>
          <w:rFonts w:ascii="Times New Roman" w:hAnsi="Times New Roman"/>
          <w:b/>
          <w:i/>
          <w:color w:val="009999"/>
          <w:sz w:val="28"/>
          <w:szCs w:val="28"/>
          <w:shd w:val="clear" w:color="auto" w:fill="FFFFFF"/>
        </w:rPr>
        <w:t>Работа по методике В. И. Жохова строится в полном соответствии с действующими стандартами ФГОС и образовательными программами. Несмотря на соответствие стандартам, техника преподавания и подачи материала выгодно отличается от схем, принятых в традиционных классах. Занятия проводятся в игровой форме и предполагают комфортную психологическую обстановку: нет жёсткой дисциплины, а взаимопомощь и самовыражение только приветствуются.</w:t>
      </w:r>
    </w:p>
    <w:p w:rsidR="00021B50" w:rsidRPr="001869AF" w:rsidRDefault="00021B50" w:rsidP="001869AF">
      <w:pPr>
        <w:jc w:val="center"/>
        <w:rPr>
          <w:rFonts w:ascii="Times New Roman" w:hAnsi="Times New Roman"/>
          <w:b/>
          <w:i/>
          <w:color w:val="009999"/>
          <w:sz w:val="28"/>
          <w:szCs w:val="28"/>
          <w:shd w:val="clear" w:color="auto" w:fill="FFFFFF"/>
        </w:rPr>
      </w:pPr>
      <w:r w:rsidRPr="001869AF">
        <w:rPr>
          <w:rFonts w:ascii="Times New Roman" w:hAnsi="Times New Roman"/>
          <w:b/>
          <w:i/>
          <w:color w:val="009999"/>
          <w:sz w:val="28"/>
          <w:szCs w:val="28"/>
          <w:shd w:val="clear" w:color="auto" w:fill="FFFFFF"/>
        </w:rPr>
        <w:t>В начале встречи директор МАОУ СОШ №15 города Тюмени И.В.Носова рассказала о построении методической системы, её особенностях, о средствах, помогающих выстроить уроки. Опытом работы с коллегами поделилась учитель начальных классов С.В.Боярская (МАОУ СОШ №15 города Тюмени).</w:t>
      </w:r>
    </w:p>
    <w:p w:rsidR="00021B50" w:rsidRPr="001869AF" w:rsidRDefault="00021B50" w:rsidP="001869AF">
      <w:pPr>
        <w:jc w:val="center"/>
        <w:rPr>
          <w:rFonts w:ascii="Times New Roman" w:hAnsi="Times New Roman"/>
          <w:b/>
          <w:i/>
          <w:color w:val="009999"/>
          <w:sz w:val="28"/>
          <w:szCs w:val="28"/>
        </w:rPr>
      </w:pPr>
      <w:r w:rsidRPr="001869AF">
        <w:rPr>
          <w:rFonts w:ascii="Times New Roman" w:hAnsi="Times New Roman"/>
          <w:b/>
          <w:i/>
          <w:color w:val="009999"/>
          <w:sz w:val="28"/>
          <w:szCs w:val="28"/>
        </w:rPr>
        <w:t>Надежда Владимировна Пятанова, посетившая семинар в школе №15, поделилась с коллегами позитивными впечатлениями об уроках, которые отличались позитивным эмоциональным настроем, двигательной и речевой активностью детей.   Специальные (варьирующиеся) упражнения в начале уроков, передвижения по классу, жизнеутверждающие песня и танец позволяли учащимся лучше усваивать большое количество новой информации путем воздействия аудиальных и визуальных приемов. Педагог отметила наиболее интересные приемы при обучении по методике Жохова: «Шепталочка», «На ушко» (парная работа), работа с маркерными досками. В результате дети учатся сотрудничать и коммуницировать друг с другом, лучше концентрируются на учебной задаче.</w:t>
      </w:r>
    </w:p>
    <w:p w:rsidR="00021B50" w:rsidRPr="001869AF" w:rsidRDefault="00021B50" w:rsidP="002738B0">
      <w:pPr>
        <w:jc w:val="both"/>
        <w:rPr>
          <w:rFonts w:ascii="Times New Roman" w:hAnsi="Times New Roman"/>
          <w:i/>
          <w:color w:val="009999"/>
          <w:sz w:val="24"/>
          <w:szCs w:val="24"/>
          <w:shd w:val="clear" w:color="auto" w:fill="FFFFFF"/>
        </w:rPr>
      </w:pPr>
      <w:r w:rsidRPr="001869AF">
        <w:rPr>
          <w:rFonts w:ascii="Times New Roman" w:hAnsi="Times New Roman"/>
          <w:color w:val="009999"/>
          <w:sz w:val="24"/>
          <w:szCs w:val="24"/>
        </w:rPr>
        <w:t xml:space="preserve"> </w:t>
      </w:r>
    </w:p>
    <w:sectPr w:rsidR="00021B50" w:rsidRPr="001869AF" w:rsidSect="001869AF">
      <w:pgSz w:w="11906" w:h="16838"/>
      <w:pgMar w:top="1134" w:right="850" w:bottom="1134" w:left="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74AE"/>
    <w:multiLevelType w:val="multilevel"/>
    <w:tmpl w:val="2CB4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B1C3D"/>
    <w:multiLevelType w:val="multilevel"/>
    <w:tmpl w:val="FFE6D6D0"/>
    <w:lvl w:ilvl="0">
      <w:start w:val="1"/>
      <w:numFmt w:val="decimal"/>
      <w:lvlText w:val="%1."/>
      <w:lvlJc w:val="left"/>
      <w:pPr>
        <w:tabs>
          <w:tab w:val="num" w:pos="0"/>
        </w:tabs>
        <w:ind w:left="98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47" w:hanging="180"/>
      </w:pPr>
      <w:rPr>
        <w:rFonts w:cs="Times New Roman"/>
      </w:rPr>
    </w:lvl>
  </w:abstractNum>
  <w:abstractNum w:abstractNumId="2">
    <w:nsid w:val="098E3006"/>
    <w:multiLevelType w:val="multilevel"/>
    <w:tmpl w:val="125A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A17ED"/>
    <w:multiLevelType w:val="multilevel"/>
    <w:tmpl w:val="3E36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82796"/>
    <w:multiLevelType w:val="multilevel"/>
    <w:tmpl w:val="B39A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A737DA"/>
    <w:multiLevelType w:val="multilevel"/>
    <w:tmpl w:val="C974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71430C"/>
    <w:multiLevelType w:val="multilevel"/>
    <w:tmpl w:val="E300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0C25A2"/>
    <w:multiLevelType w:val="multilevel"/>
    <w:tmpl w:val="F954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F45725"/>
    <w:multiLevelType w:val="hybridMultilevel"/>
    <w:tmpl w:val="F88A8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914E44"/>
    <w:multiLevelType w:val="multilevel"/>
    <w:tmpl w:val="B750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934B6D"/>
    <w:multiLevelType w:val="multilevel"/>
    <w:tmpl w:val="95CC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EB5CFF"/>
    <w:multiLevelType w:val="multilevel"/>
    <w:tmpl w:val="B49E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1"/>
  </w:num>
  <w:num w:numId="7">
    <w:abstractNumId w:val="2"/>
  </w:num>
  <w:num w:numId="8">
    <w:abstractNumId w:val="10"/>
  </w:num>
  <w:num w:numId="9">
    <w:abstractNumId w:val="0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3FD"/>
    <w:rsid w:val="0000641D"/>
    <w:rsid w:val="00012B81"/>
    <w:rsid w:val="00012E1C"/>
    <w:rsid w:val="000168E0"/>
    <w:rsid w:val="00021B50"/>
    <w:rsid w:val="00022943"/>
    <w:rsid w:val="00031277"/>
    <w:rsid w:val="00035AC0"/>
    <w:rsid w:val="000418D3"/>
    <w:rsid w:val="0006357B"/>
    <w:rsid w:val="000644B1"/>
    <w:rsid w:val="0006639A"/>
    <w:rsid w:val="000705C2"/>
    <w:rsid w:val="00081246"/>
    <w:rsid w:val="000862C4"/>
    <w:rsid w:val="00086530"/>
    <w:rsid w:val="00091416"/>
    <w:rsid w:val="0009568B"/>
    <w:rsid w:val="000B1055"/>
    <w:rsid w:val="000B6A92"/>
    <w:rsid w:val="000C190E"/>
    <w:rsid w:val="000C6E9B"/>
    <w:rsid w:val="000D60E9"/>
    <w:rsid w:val="000E6469"/>
    <w:rsid w:val="000F1756"/>
    <w:rsid w:val="00107088"/>
    <w:rsid w:val="00122F74"/>
    <w:rsid w:val="00132F4D"/>
    <w:rsid w:val="00161DF3"/>
    <w:rsid w:val="0016404E"/>
    <w:rsid w:val="0016431B"/>
    <w:rsid w:val="00171875"/>
    <w:rsid w:val="001815A5"/>
    <w:rsid w:val="001869AF"/>
    <w:rsid w:val="00192647"/>
    <w:rsid w:val="001975BE"/>
    <w:rsid w:val="001A30D9"/>
    <w:rsid w:val="001B0C66"/>
    <w:rsid w:val="001B10FA"/>
    <w:rsid w:val="001B288F"/>
    <w:rsid w:val="001B796B"/>
    <w:rsid w:val="001D44E0"/>
    <w:rsid w:val="001E54ED"/>
    <w:rsid w:val="001F3AF5"/>
    <w:rsid w:val="0020303E"/>
    <w:rsid w:val="0021037C"/>
    <w:rsid w:val="0023228D"/>
    <w:rsid w:val="002514FE"/>
    <w:rsid w:val="00254C90"/>
    <w:rsid w:val="00263EA8"/>
    <w:rsid w:val="00267559"/>
    <w:rsid w:val="00270B67"/>
    <w:rsid w:val="00273758"/>
    <w:rsid w:val="002738B0"/>
    <w:rsid w:val="00276C7A"/>
    <w:rsid w:val="002776D1"/>
    <w:rsid w:val="00280F88"/>
    <w:rsid w:val="00290F75"/>
    <w:rsid w:val="002920EC"/>
    <w:rsid w:val="002931E7"/>
    <w:rsid w:val="002A0EED"/>
    <w:rsid w:val="002B31A2"/>
    <w:rsid w:val="002B3ADD"/>
    <w:rsid w:val="002B689E"/>
    <w:rsid w:val="002C27AF"/>
    <w:rsid w:val="002C30BC"/>
    <w:rsid w:val="002D3C0F"/>
    <w:rsid w:val="002D3F9F"/>
    <w:rsid w:val="002D4F48"/>
    <w:rsid w:val="002D7918"/>
    <w:rsid w:val="002E04D1"/>
    <w:rsid w:val="002E7505"/>
    <w:rsid w:val="002E7F84"/>
    <w:rsid w:val="003079C9"/>
    <w:rsid w:val="00311304"/>
    <w:rsid w:val="00322694"/>
    <w:rsid w:val="00335C83"/>
    <w:rsid w:val="0034687E"/>
    <w:rsid w:val="00350D5C"/>
    <w:rsid w:val="00350FC3"/>
    <w:rsid w:val="0035104B"/>
    <w:rsid w:val="00355E6A"/>
    <w:rsid w:val="00361949"/>
    <w:rsid w:val="0036545F"/>
    <w:rsid w:val="0037370C"/>
    <w:rsid w:val="00383A18"/>
    <w:rsid w:val="0038710A"/>
    <w:rsid w:val="003943C3"/>
    <w:rsid w:val="003A082F"/>
    <w:rsid w:val="003A1047"/>
    <w:rsid w:val="003C01C5"/>
    <w:rsid w:val="003C1633"/>
    <w:rsid w:val="003E12AC"/>
    <w:rsid w:val="003E3A61"/>
    <w:rsid w:val="003E52D8"/>
    <w:rsid w:val="003F00F2"/>
    <w:rsid w:val="003F0D2F"/>
    <w:rsid w:val="003F1A10"/>
    <w:rsid w:val="003F1D74"/>
    <w:rsid w:val="00412EDE"/>
    <w:rsid w:val="00422DD2"/>
    <w:rsid w:val="00425683"/>
    <w:rsid w:val="00430A7B"/>
    <w:rsid w:val="00431CD1"/>
    <w:rsid w:val="00443421"/>
    <w:rsid w:val="00450B35"/>
    <w:rsid w:val="0045159D"/>
    <w:rsid w:val="004579F1"/>
    <w:rsid w:val="0046517A"/>
    <w:rsid w:val="004701D7"/>
    <w:rsid w:val="0047238A"/>
    <w:rsid w:val="00481956"/>
    <w:rsid w:val="00490F69"/>
    <w:rsid w:val="0049188E"/>
    <w:rsid w:val="00491D5C"/>
    <w:rsid w:val="004923D4"/>
    <w:rsid w:val="00493D64"/>
    <w:rsid w:val="0049419A"/>
    <w:rsid w:val="004C316D"/>
    <w:rsid w:val="004D06B0"/>
    <w:rsid w:val="004E3B8F"/>
    <w:rsid w:val="004E48CD"/>
    <w:rsid w:val="004E7E96"/>
    <w:rsid w:val="0050324B"/>
    <w:rsid w:val="00505701"/>
    <w:rsid w:val="00514353"/>
    <w:rsid w:val="005216EC"/>
    <w:rsid w:val="0052402D"/>
    <w:rsid w:val="005324EE"/>
    <w:rsid w:val="00536F00"/>
    <w:rsid w:val="005373CA"/>
    <w:rsid w:val="0054473D"/>
    <w:rsid w:val="0055276B"/>
    <w:rsid w:val="00561819"/>
    <w:rsid w:val="00583914"/>
    <w:rsid w:val="00595028"/>
    <w:rsid w:val="00595F25"/>
    <w:rsid w:val="00596D46"/>
    <w:rsid w:val="00597C5A"/>
    <w:rsid w:val="005A1626"/>
    <w:rsid w:val="005A31C9"/>
    <w:rsid w:val="005A3DA8"/>
    <w:rsid w:val="005B2EB6"/>
    <w:rsid w:val="005B6222"/>
    <w:rsid w:val="005C0BB1"/>
    <w:rsid w:val="005E10C5"/>
    <w:rsid w:val="005F13FD"/>
    <w:rsid w:val="006072F0"/>
    <w:rsid w:val="00625A4E"/>
    <w:rsid w:val="00630F17"/>
    <w:rsid w:val="0063574E"/>
    <w:rsid w:val="00637DA3"/>
    <w:rsid w:val="006510F7"/>
    <w:rsid w:val="00651463"/>
    <w:rsid w:val="006569BD"/>
    <w:rsid w:val="00657456"/>
    <w:rsid w:val="006839D7"/>
    <w:rsid w:val="00693DFF"/>
    <w:rsid w:val="006961F7"/>
    <w:rsid w:val="006A0631"/>
    <w:rsid w:val="006A2DE7"/>
    <w:rsid w:val="006A3CDB"/>
    <w:rsid w:val="006B0DB0"/>
    <w:rsid w:val="006B12AE"/>
    <w:rsid w:val="006D31BA"/>
    <w:rsid w:val="006D518A"/>
    <w:rsid w:val="006F59AC"/>
    <w:rsid w:val="006F5EFF"/>
    <w:rsid w:val="006F6613"/>
    <w:rsid w:val="0071554A"/>
    <w:rsid w:val="00723524"/>
    <w:rsid w:val="00744CF3"/>
    <w:rsid w:val="0075286D"/>
    <w:rsid w:val="00755412"/>
    <w:rsid w:val="0076346A"/>
    <w:rsid w:val="00777E0D"/>
    <w:rsid w:val="007822B8"/>
    <w:rsid w:val="00786EF6"/>
    <w:rsid w:val="00791FAD"/>
    <w:rsid w:val="007B3784"/>
    <w:rsid w:val="007B4F31"/>
    <w:rsid w:val="007B6860"/>
    <w:rsid w:val="007C2AAB"/>
    <w:rsid w:val="007C65BE"/>
    <w:rsid w:val="007D0994"/>
    <w:rsid w:val="007E753C"/>
    <w:rsid w:val="007E7BB1"/>
    <w:rsid w:val="008123A7"/>
    <w:rsid w:val="00812E80"/>
    <w:rsid w:val="00817CD0"/>
    <w:rsid w:val="00823219"/>
    <w:rsid w:val="00827A22"/>
    <w:rsid w:val="00837B10"/>
    <w:rsid w:val="00852DA3"/>
    <w:rsid w:val="0086198A"/>
    <w:rsid w:val="008629AF"/>
    <w:rsid w:val="00867665"/>
    <w:rsid w:val="00873F14"/>
    <w:rsid w:val="008767B1"/>
    <w:rsid w:val="00886F63"/>
    <w:rsid w:val="00893CBC"/>
    <w:rsid w:val="00895424"/>
    <w:rsid w:val="00897D52"/>
    <w:rsid w:val="008A42B1"/>
    <w:rsid w:val="008C50FD"/>
    <w:rsid w:val="008C72D9"/>
    <w:rsid w:val="008E16B3"/>
    <w:rsid w:val="008F0220"/>
    <w:rsid w:val="008F410D"/>
    <w:rsid w:val="009010C9"/>
    <w:rsid w:val="00901937"/>
    <w:rsid w:val="00903AA5"/>
    <w:rsid w:val="00905193"/>
    <w:rsid w:val="00905CCA"/>
    <w:rsid w:val="00910E66"/>
    <w:rsid w:val="009252AE"/>
    <w:rsid w:val="00945A13"/>
    <w:rsid w:val="00954018"/>
    <w:rsid w:val="00956F15"/>
    <w:rsid w:val="009715BC"/>
    <w:rsid w:val="00982929"/>
    <w:rsid w:val="00995BE1"/>
    <w:rsid w:val="009A167F"/>
    <w:rsid w:val="009B04FF"/>
    <w:rsid w:val="009B7BF9"/>
    <w:rsid w:val="009C4B2F"/>
    <w:rsid w:val="009E55BC"/>
    <w:rsid w:val="009E6CB4"/>
    <w:rsid w:val="00A0074E"/>
    <w:rsid w:val="00A06155"/>
    <w:rsid w:val="00A13FDE"/>
    <w:rsid w:val="00A1566E"/>
    <w:rsid w:val="00A179D9"/>
    <w:rsid w:val="00A25B90"/>
    <w:rsid w:val="00A373B8"/>
    <w:rsid w:val="00A42BAB"/>
    <w:rsid w:val="00A43777"/>
    <w:rsid w:val="00A43D59"/>
    <w:rsid w:val="00A54226"/>
    <w:rsid w:val="00A63DB8"/>
    <w:rsid w:val="00A646F5"/>
    <w:rsid w:val="00A954F7"/>
    <w:rsid w:val="00A95F65"/>
    <w:rsid w:val="00A97A60"/>
    <w:rsid w:val="00AA1B0B"/>
    <w:rsid w:val="00AA62D5"/>
    <w:rsid w:val="00AA7079"/>
    <w:rsid w:val="00AA7BCE"/>
    <w:rsid w:val="00AC3DEF"/>
    <w:rsid w:val="00AC42B6"/>
    <w:rsid w:val="00AE0B43"/>
    <w:rsid w:val="00AE196E"/>
    <w:rsid w:val="00AE24EB"/>
    <w:rsid w:val="00AE6B99"/>
    <w:rsid w:val="00AE744F"/>
    <w:rsid w:val="00AF1D8B"/>
    <w:rsid w:val="00AF29AA"/>
    <w:rsid w:val="00B15ECD"/>
    <w:rsid w:val="00B16F89"/>
    <w:rsid w:val="00B17295"/>
    <w:rsid w:val="00B2120F"/>
    <w:rsid w:val="00B23572"/>
    <w:rsid w:val="00B2639B"/>
    <w:rsid w:val="00B26F9E"/>
    <w:rsid w:val="00B27A7A"/>
    <w:rsid w:val="00B3268A"/>
    <w:rsid w:val="00B344C6"/>
    <w:rsid w:val="00B44A96"/>
    <w:rsid w:val="00B556B1"/>
    <w:rsid w:val="00B63144"/>
    <w:rsid w:val="00B770B3"/>
    <w:rsid w:val="00B81350"/>
    <w:rsid w:val="00B84CE5"/>
    <w:rsid w:val="00B91CB7"/>
    <w:rsid w:val="00B92F24"/>
    <w:rsid w:val="00BA62F7"/>
    <w:rsid w:val="00BB435A"/>
    <w:rsid w:val="00BD0C3D"/>
    <w:rsid w:val="00BE35A3"/>
    <w:rsid w:val="00BF799A"/>
    <w:rsid w:val="00C04CCB"/>
    <w:rsid w:val="00C11033"/>
    <w:rsid w:val="00C1216A"/>
    <w:rsid w:val="00C22E54"/>
    <w:rsid w:val="00C26192"/>
    <w:rsid w:val="00C361A7"/>
    <w:rsid w:val="00C36C11"/>
    <w:rsid w:val="00C6566A"/>
    <w:rsid w:val="00C65824"/>
    <w:rsid w:val="00C65C5D"/>
    <w:rsid w:val="00C913EB"/>
    <w:rsid w:val="00C933FD"/>
    <w:rsid w:val="00C95C90"/>
    <w:rsid w:val="00C96450"/>
    <w:rsid w:val="00CA3961"/>
    <w:rsid w:val="00CA40DC"/>
    <w:rsid w:val="00CA4896"/>
    <w:rsid w:val="00CB248D"/>
    <w:rsid w:val="00CB39C8"/>
    <w:rsid w:val="00CB5191"/>
    <w:rsid w:val="00CB6EC6"/>
    <w:rsid w:val="00CC08F5"/>
    <w:rsid w:val="00CE140E"/>
    <w:rsid w:val="00CE1F41"/>
    <w:rsid w:val="00CF020B"/>
    <w:rsid w:val="00CF2E83"/>
    <w:rsid w:val="00D12739"/>
    <w:rsid w:val="00D1379A"/>
    <w:rsid w:val="00D1605E"/>
    <w:rsid w:val="00D22242"/>
    <w:rsid w:val="00D329BB"/>
    <w:rsid w:val="00D37A3C"/>
    <w:rsid w:val="00D37EEC"/>
    <w:rsid w:val="00D43BA4"/>
    <w:rsid w:val="00D54BB3"/>
    <w:rsid w:val="00D55F04"/>
    <w:rsid w:val="00D56080"/>
    <w:rsid w:val="00D56205"/>
    <w:rsid w:val="00D57F00"/>
    <w:rsid w:val="00D629F2"/>
    <w:rsid w:val="00D76C22"/>
    <w:rsid w:val="00D82B5E"/>
    <w:rsid w:val="00D855D0"/>
    <w:rsid w:val="00DA083D"/>
    <w:rsid w:val="00DB0AB1"/>
    <w:rsid w:val="00DD7884"/>
    <w:rsid w:val="00DD7C30"/>
    <w:rsid w:val="00DE0ECB"/>
    <w:rsid w:val="00DE3F90"/>
    <w:rsid w:val="00DE4DA4"/>
    <w:rsid w:val="00DE56AB"/>
    <w:rsid w:val="00E024E6"/>
    <w:rsid w:val="00E02F9D"/>
    <w:rsid w:val="00E07E83"/>
    <w:rsid w:val="00E139B0"/>
    <w:rsid w:val="00E17A29"/>
    <w:rsid w:val="00E24F64"/>
    <w:rsid w:val="00E43D0D"/>
    <w:rsid w:val="00E43E16"/>
    <w:rsid w:val="00E44638"/>
    <w:rsid w:val="00E54AAD"/>
    <w:rsid w:val="00E601CA"/>
    <w:rsid w:val="00E609B6"/>
    <w:rsid w:val="00E62223"/>
    <w:rsid w:val="00E66002"/>
    <w:rsid w:val="00E737C9"/>
    <w:rsid w:val="00E76353"/>
    <w:rsid w:val="00E84EBF"/>
    <w:rsid w:val="00E85886"/>
    <w:rsid w:val="00E85C2E"/>
    <w:rsid w:val="00E861EA"/>
    <w:rsid w:val="00EA32D2"/>
    <w:rsid w:val="00EA6894"/>
    <w:rsid w:val="00EC5472"/>
    <w:rsid w:val="00EE2E27"/>
    <w:rsid w:val="00EE2E95"/>
    <w:rsid w:val="00EE4A6C"/>
    <w:rsid w:val="00EF3493"/>
    <w:rsid w:val="00EF3A5D"/>
    <w:rsid w:val="00EF654C"/>
    <w:rsid w:val="00F0758B"/>
    <w:rsid w:val="00F11BF8"/>
    <w:rsid w:val="00F173DA"/>
    <w:rsid w:val="00F33369"/>
    <w:rsid w:val="00F37479"/>
    <w:rsid w:val="00F52A8C"/>
    <w:rsid w:val="00F52B7E"/>
    <w:rsid w:val="00F566A6"/>
    <w:rsid w:val="00F601BA"/>
    <w:rsid w:val="00F61190"/>
    <w:rsid w:val="00F7325A"/>
    <w:rsid w:val="00F73C25"/>
    <w:rsid w:val="00F7764B"/>
    <w:rsid w:val="00F9056E"/>
    <w:rsid w:val="00FA2225"/>
    <w:rsid w:val="00FA4779"/>
    <w:rsid w:val="00FA6C0F"/>
    <w:rsid w:val="00FC3908"/>
    <w:rsid w:val="00FC3ADD"/>
    <w:rsid w:val="00FE5805"/>
    <w:rsid w:val="00FE5E7F"/>
    <w:rsid w:val="00FE762F"/>
    <w:rsid w:val="00FF7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C66"/>
    <w:pPr>
      <w:suppressAutoHyphens/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31C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954F7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5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69B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737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73758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rsid w:val="00273758"/>
    <w:rPr>
      <w:rFonts w:cs="Times New Roman"/>
      <w:color w:val="954F72"/>
      <w:u w:val="single"/>
    </w:rPr>
  </w:style>
  <w:style w:type="character" w:customStyle="1" w:styleId="fontstyle01">
    <w:name w:val="fontstyle01"/>
    <w:basedOn w:val="DefaultParagraphFont"/>
    <w:uiPriority w:val="99"/>
    <w:rsid w:val="00CA4896"/>
    <w:rPr>
      <w:rFonts w:ascii="TimesNewRomanPSMT" w:hAnsi="TimesNewRomanPSMT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1B0C66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nnounce">
    <w:name w:val="announce"/>
    <w:basedOn w:val="Normal"/>
    <w:uiPriority w:val="99"/>
    <w:rsid w:val="006072F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peak-label">
    <w:name w:val="speak-label"/>
    <w:basedOn w:val="DefaultParagraphFont"/>
    <w:uiPriority w:val="99"/>
    <w:rsid w:val="006072F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39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6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9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98648">
                              <w:marLeft w:val="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39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3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39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6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6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3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61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865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66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66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6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67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8698">
          <w:marLeft w:val="0"/>
          <w:marRight w:val="0"/>
          <w:marTop w:val="0"/>
          <w:marBottom w:val="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674">
              <w:marLeft w:val="0"/>
              <w:marRight w:val="0"/>
              <w:marTop w:val="0"/>
              <w:marBottom w:val="0"/>
              <w:divBdr>
                <w:top w:val="single" w:sz="4" w:space="3" w:color="D5D5D5"/>
                <w:left w:val="single" w:sz="4" w:space="4" w:color="D5D5D5"/>
                <w:bottom w:val="single" w:sz="4" w:space="3" w:color="D5D5D5"/>
                <w:right w:val="single" w:sz="4" w:space="4" w:color="D5D5D5"/>
              </w:divBdr>
            </w:div>
            <w:div w:id="986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39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6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9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98661">
                              <w:marLeft w:val="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39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3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212</Words>
  <Characters>1210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lekarevaoa</dc:creator>
  <cp:keywords/>
  <dc:description/>
  <cp:lastModifiedBy>User</cp:lastModifiedBy>
  <cp:revision>3</cp:revision>
  <dcterms:created xsi:type="dcterms:W3CDTF">2025-03-19T04:33:00Z</dcterms:created>
  <dcterms:modified xsi:type="dcterms:W3CDTF">2025-03-19T04:35:00Z</dcterms:modified>
</cp:coreProperties>
</file>